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13844" w14:textId="77777777" w:rsidR="00552737" w:rsidRPr="00552737" w:rsidRDefault="00552737" w:rsidP="00552737">
      <w:pPr>
        <w:ind w:firstLine="0"/>
        <w:jc w:val="center"/>
        <w:rPr>
          <w:b/>
        </w:rPr>
      </w:pPr>
      <w:r w:rsidRPr="00552737">
        <w:rPr>
          <w:b/>
        </w:rPr>
        <w:t xml:space="preserve">Пользовательское соглашение </w:t>
      </w:r>
      <w:r>
        <w:rPr>
          <w:b/>
        </w:rPr>
        <w:br/>
      </w:r>
      <w:r w:rsidRPr="00552737">
        <w:rPr>
          <w:b/>
        </w:rPr>
        <w:t>(согласие на обработку персональных данных), оформляемое при прохождении регистрации на портале внешнеэкономической деятельности Свердловской области «Made-in-Ural»</w:t>
      </w:r>
    </w:p>
    <w:p w14:paraId="0AA83B23" w14:textId="77777777" w:rsidR="00552737" w:rsidRDefault="00552737" w:rsidP="00552737"/>
    <w:p w14:paraId="72F15B32" w14:textId="77777777" w:rsidR="00552737" w:rsidRPr="00D74984" w:rsidRDefault="00552737" w:rsidP="0090538F">
      <w:pPr>
        <w:tabs>
          <w:tab w:val="left" w:pos="1276"/>
        </w:tabs>
        <w:ind w:firstLine="0"/>
        <w:rPr>
          <w:b/>
        </w:rPr>
      </w:pPr>
      <w:r w:rsidRPr="00D74984">
        <w:rPr>
          <w:b/>
        </w:rPr>
        <w:t>1. Общие положения</w:t>
      </w:r>
    </w:p>
    <w:p w14:paraId="304470D2" w14:textId="77777777" w:rsidR="00552737" w:rsidRPr="00D74984" w:rsidRDefault="00552737" w:rsidP="0090538F">
      <w:pPr>
        <w:tabs>
          <w:tab w:val="left" w:pos="1276"/>
        </w:tabs>
      </w:pPr>
    </w:p>
    <w:p w14:paraId="4CA8F23E" w14:textId="77777777" w:rsidR="00552737" w:rsidRPr="00630A55" w:rsidRDefault="00552737" w:rsidP="0090538F">
      <w:pPr>
        <w:tabs>
          <w:tab w:val="left" w:pos="1276"/>
        </w:tabs>
      </w:pPr>
      <w:r w:rsidRPr="00D74984">
        <w:t>1.1.</w:t>
      </w:r>
      <w:r w:rsidR="0090538F" w:rsidRPr="00D74984">
        <w:tab/>
      </w:r>
      <w:r w:rsidRPr="00D74984">
        <w:t>В рамках настоящего согласия под персональными данными (ПДн</w:t>
      </w:r>
      <w:r w:rsidR="00042564" w:rsidRPr="00D74984">
        <w:t xml:space="preserve">, </w:t>
      </w:r>
      <w:r w:rsidR="00042564" w:rsidRPr="00630A55">
        <w:t>персональная информация</w:t>
      </w:r>
      <w:r w:rsidRPr="00630A55">
        <w:t>) пользователя понимаются:</w:t>
      </w:r>
    </w:p>
    <w:p w14:paraId="08621915" w14:textId="77777777" w:rsidR="00AB2023" w:rsidRPr="00630A55" w:rsidRDefault="0090538F" w:rsidP="0090538F">
      <w:pPr>
        <w:tabs>
          <w:tab w:val="left" w:pos="1276"/>
        </w:tabs>
      </w:pPr>
      <w:r w:rsidRPr="00630A55">
        <w:t>–</w:t>
      </w:r>
      <w:r w:rsidR="00AB2023" w:rsidRPr="00630A55">
        <w:tab/>
      </w:r>
      <w:r w:rsidR="00552737" w:rsidRPr="00630A55">
        <w:t>персональная информация, которую пользователь предоставляет о себе самостоятельно при регистрации (создании учетной записи) или в процессе использования Личного кабинета экспортера на портале внешнеэкономической деятельности Свердловской области «Made-in-Ural» (далее – Сервисов), включая персональные данные пользователя в разделе Профиль. Обязательная для предоставления Сервиса информация помечена специальным образом</w:t>
      </w:r>
      <w:r w:rsidR="00AB2023" w:rsidRPr="00630A55">
        <w:t>:</w:t>
      </w:r>
    </w:p>
    <w:p w14:paraId="3668E4F7" w14:textId="77777777" w:rsidR="00AB2023" w:rsidRPr="00630A55" w:rsidRDefault="00AB2023" w:rsidP="00630A55">
      <w:pPr>
        <w:tabs>
          <w:tab w:val="left" w:pos="1276"/>
        </w:tabs>
      </w:pPr>
      <w:r w:rsidRPr="00630A55">
        <w:t>* Фамилия, имя, отчество;</w:t>
      </w:r>
    </w:p>
    <w:p w14:paraId="7124A341" w14:textId="77777777" w:rsidR="00AB2023" w:rsidRPr="00630A55" w:rsidRDefault="00AB2023" w:rsidP="00630A55">
      <w:pPr>
        <w:tabs>
          <w:tab w:val="left" w:pos="1276"/>
        </w:tabs>
      </w:pPr>
      <w:r w:rsidRPr="00630A55">
        <w:t>* Адрес электронной почты;</w:t>
      </w:r>
    </w:p>
    <w:p w14:paraId="2597F86A" w14:textId="77777777" w:rsidR="00AB2023" w:rsidRPr="00630A55" w:rsidRDefault="00AB2023" w:rsidP="00630A55">
      <w:pPr>
        <w:tabs>
          <w:tab w:val="left" w:pos="1276"/>
        </w:tabs>
      </w:pPr>
      <w:r w:rsidRPr="00630A55">
        <w:t>* Номер контактного телефона;</w:t>
      </w:r>
    </w:p>
    <w:p w14:paraId="5221C177" w14:textId="77777777" w:rsidR="00AB2023" w:rsidRPr="00630A55" w:rsidRDefault="00AB2023" w:rsidP="00630A55">
      <w:pPr>
        <w:tabs>
          <w:tab w:val="left" w:pos="1276"/>
        </w:tabs>
      </w:pPr>
      <w:r w:rsidRPr="00630A55">
        <w:t>* Должность/отношение к организации;</w:t>
      </w:r>
    </w:p>
    <w:p w14:paraId="7407CC97" w14:textId="77777777" w:rsidR="00AB2023" w:rsidRPr="00630A55" w:rsidRDefault="00AB2023" w:rsidP="00630A55">
      <w:pPr>
        <w:tabs>
          <w:tab w:val="left" w:pos="1276"/>
        </w:tabs>
      </w:pPr>
      <w:r w:rsidRPr="00630A55">
        <w:t>* Идентификационный номер налогоплательщика (ИНН);</w:t>
      </w:r>
    </w:p>
    <w:p w14:paraId="6A40BF4E" w14:textId="77777777" w:rsidR="00AB2023" w:rsidRPr="00630A55" w:rsidRDefault="00AB2023" w:rsidP="00630A55">
      <w:pPr>
        <w:tabs>
          <w:tab w:val="left" w:pos="1276"/>
        </w:tabs>
      </w:pPr>
      <w:r w:rsidRPr="00630A55">
        <w:t>* Наименование организации, её место регистрации и ОГРН (ОГРНИП).</w:t>
      </w:r>
    </w:p>
    <w:p w14:paraId="50F7F651" w14:textId="77777777" w:rsidR="00552737" w:rsidRPr="00630A55" w:rsidRDefault="00552737" w:rsidP="0090538F">
      <w:pPr>
        <w:tabs>
          <w:tab w:val="left" w:pos="1276"/>
        </w:tabs>
      </w:pPr>
      <w:r w:rsidRPr="00630A55">
        <w:t>Иная информация предоставляется пользователем на его усмотрение.</w:t>
      </w:r>
    </w:p>
    <w:p w14:paraId="53B1593E" w14:textId="77777777" w:rsidR="00552737" w:rsidRPr="00630A55" w:rsidRDefault="0090538F" w:rsidP="0090538F">
      <w:pPr>
        <w:tabs>
          <w:tab w:val="left" w:pos="1276"/>
        </w:tabs>
      </w:pPr>
      <w:r w:rsidRPr="00630A55">
        <w:t>–</w:t>
      </w:r>
      <w:r w:rsidR="00AB2023" w:rsidRPr="00630A55">
        <w:tab/>
      </w:r>
      <w:r w:rsidR="00552737" w:rsidRPr="00630A55">
        <w:t>данные, которые автоматически передаются Сервисом в процессе их использования с помощью установленного на устройстве пользователя программного обеспечения, в том числе IP-адрес, данные файлов cookie, информация о браузере пользователя (или иной программе, с помощью которой осуществляется доступ к Сервису), технические характеристики оборудования и программного обеспечения, используемых пользователем, дата и время доступа к сервисам, адреса запрашиваемых страниц и иная подобная информация.</w:t>
      </w:r>
    </w:p>
    <w:p w14:paraId="55B974DE" w14:textId="77777777" w:rsidR="00552737" w:rsidRPr="00630A55" w:rsidRDefault="00552737" w:rsidP="0090538F">
      <w:pPr>
        <w:tabs>
          <w:tab w:val="left" w:pos="1276"/>
        </w:tabs>
      </w:pPr>
    </w:p>
    <w:p w14:paraId="46C53E37" w14:textId="77777777" w:rsidR="00552737" w:rsidRPr="00630A55" w:rsidRDefault="00552737" w:rsidP="0090538F">
      <w:pPr>
        <w:tabs>
          <w:tab w:val="left" w:pos="1276"/>
        </w:tabs>
      </w:pPr>
      <w:r w:rsidRPr="00630A55">
        <w:t>1.2.</w:t>
      </w:r>
      <w:r w:rsidR="0090538F" w:rsidRPr="00630A55">
        <w:tab/>
      </w:r>
      <w:r w:rsidRPr="00630A55">
        <w:t xml:space="preserve">Настоящее Пользовательское соглашение применяется только к Сервису доступному по веб-адресу </w:t>
      </w:r>
      <w:hyperlink r:id="rId8" w:history="1">
        <w:r w:rsidR="00AB2023" w:rsidRPr="00630A55">
          <w:rPr>
            <w:rStyle w:val="a7"/>
          </w:rPr>
          <w:t>https://made-in-ural.ru</w:t>
        </w:r>
      </w:hyperlink>
      <w:r w:rsidR="00AB2023" w:rsidRPr="00630A55">
        <w:t>. Оператором обработки персональных данных на Сервисе является Министерство международных и внешнеэкономических связей Свердловской области (юридический адрес: 620031, Россия, Свердловская область, г. Екатеринбург, пл. Октябрьская, 1; ИНН 6658120072; КПП 665801001; ОГРН 1026602355581).</w:t>
      </w:r>
    </w:p>
    <w:p w14:paraId="17F0AE75" w14:textId="77777777" w:rsidR="00552737" w:rsidRPr="00630A55" w:rsidRDefault="00552737" w:rsidP="0090538F">
      <w:pPr>
        <w:tabs>
          <w:tab w:val="left" w:pos="1276"/>
        </w:tabs>
      </w:pPr>
    </w:p>
    <w:p w14:paraId="07617641" w14:textId="77777777" w:rsidR="00552737" w:rsidRPr="00630A55" w:rsidRDefault="00552737" w:rsidP="0090538F">
      <w:pPr>
        <w:tabs>
          <w:tab w:val="left" w:pos="1276"/>
        </w:tabs>
      </w:pPr>
      <w:r w:rsidRPr="00630A55">
        <w:t>1.3.</w:t>
      </w:r>
      <w:r w:rsidR="0090538F" w:rsidRPr="00630A55">
        <w:tab/>
      </w:r>
      <w:r w:rsidRPr="00630A55">
        <w:t>Сервис не контролирует и не несет ответственности за сайты третьих лиц, на которые Пользователь может перейти по ссылкам, доступным в данном Сервисе.</w:t>
      </w:r>
    </w:p>
    <w:p w14:paraId="4102547C" w14:textId="77777777" w:rsidR="00552737" w:rsidRPr="00630A55" w:rsidRDefault="00552737" w:rsidP="0090538F">
      <w:pPr>
        <w:tabs>
          <w:tab w:val="left" w:pos="1276"/>
        </w:tabs>
      </w:pPr>
    </w:p>
    <w:p w14:paraId="116FEDB8" w14:textId="77777777" w:rsidR="00042564" w:rsidRPr="00630A55" w:rsidRDefault="00042564" w:rsidP="00630A55">
      <w:pPr>
        <w:tabs>
          <w:tab w:val="left" w:pos="1276"/>
        </w:tabs>
      </w:pPr>
      <w:r w:rsidRPr="00630A55">
        <w:t>1.4.</w:t>
      </w:r>
      <w:r w:rsidR="0090538F" w:rsidRPr="00630A55">
        <w:tab/>
      </w:r>
      <w:r w:rsidRPr="00630A55">
        <w:t xml:space="preserve">Пользователь предоставляет Оператору согласие на такие действия (операции) и/или совокупность действий (операций), совершаемых с использованием средств автоматизации или без использования таких средств, с моими персональными данными, как сбор, запись, систематизацию, накопление, </w:t>
      </w:r>
      <w:r w:rsidRPr="00630A55">
        <w:lastRenderedPageBreak/>
        <w:t>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0DFF6910" w14:textId="77777777" w:rsidR="00042564" w:rsidRPr="00630A55" w:rsidRDefault="00042564" w:rsidP="0090538F">
      <w:pPr>
        <w:tabs>
          <w:tab w:val="left" w:pos="1276"/>
        </w:tabs>
      </w:pPr>
    </w:p>
    <w:p w14:paraId="1A6E4DA7" w14:textId="77777777" w:rsidR="00552737" w:rsidRPr="00630A55" w:rsidRDefault="00042564" w:rsidP="0090538F">
      <w:pPr>
        <w:tabs>
          <w:tab w:val="left" w:pos="1276"/>
        </w:tabs>
        <w:ind w:firstLine="0"/>
        <w:jc w:val="left"/>
        <w:rPr>
          <w:b/>
        </w:rPr>
      </w:pPr>
      <w:r w:rsidRPr="00630A55">
        <w:rPr>
          <w:b/>
        </w:rPr>
        <w:t xml:space="preserve">2. </w:t>
      </w:r>
      <w:r w:rsidR="00552737" w:rsidRPr="00630A55">
        <w:rPr>
          <w:b/>
        </w:rPr>
        <w:t xml:space="preserve">Цели обработки </w:t>
      </w:r>
      <w:r w:rsidR="00AB2023" w:rsidRPr="00630A55">
        <w:rPr>
          <w:b/>
        </w:rPr>
        <w:t>ПДн</w:t>
      </w:r>
      <w:r w:rsidR="00552737" w:rsidRPr="00630A55">
        <w:rPr>
          <w:b/>
        </w:rPr>
        <w:t xml:space="preserve"> пользовател</w:t>
      </w:r>
      <w:r w:rsidR="0090538F" w:rsidRPr="00630A55">
        <w:rPr>
          <w:b/>
        </w:rPr>
        <w:t>я</w:t>
      </w:r>
      <w:r w:rsidR="00AB2023" w:rsidRPr="00630A55">
        <w:rPr>
          <w:b/>
        </w:rPr>
        <w:t>:</w:t>
      </w:r>
    </w:p>
    <w:p w14:paraId="14A5B40C" w14:textId="77777777" w:rsidR="00552737" w:rsidRPr="00630A55" w:rsidRDefault="00552737" w:rsidP="0090538F">
      <w:pPr>
        <w:tabs>
          <w:tab w:val="left" w:pos="1276"/>
        </w:tabs>
      </w:pPr>
    </w:p>
    <w:p w14:paraId="33F8E290" w14:textId="77777777" w:rsidR="00552737" w:rsidRPr="00630A55" w:rsidRDefault="0090538F" w:rsidP="0090538F">
      <w:pPr>
        <w:tabs>
          <w:tab w:val="left" w:pos="1276"/>
        </w:tabs>
      </w:pPr>
      <w:r w:rsidRPr="00630A55">
        <w:t>2.1.</w:t>
      </w:r>
      <w:r w:rsidRPr="00630A55">
        <w:tab/>
      </w:r>
      <w:r w:rsidR="00552737" w:rsidRPr="00630A55">
        <w:t>Сервис собирает и хранит только ту персональную информацию, которая необходима для предоставления сервисов или исполнения соглашений и договоров с пользователем, за исключением случаев, когда законодательством Российской Федерации предусмотрено обязательное хранение персональной информации в течение определенного законом срока.</w:t>
      </w:r>
    </w:p>
    <w:p w14:paraId="6E187C9C" w14:textId="77777777" w:rsidR="00552737" w:rsidRPr="00630A55" w:rsidRDefault="00552737" w:rsidP="0090538F">
      <w:pPr>
        <w:tabs>
          <w:tab w:val="left" w:pos="1276"/>
        </w:tabs>
      </w:pPr>
    </w:p>
    <w:p w14:paraId="3C7165C2" w14:textId="77777777" w:rsidR="00552737" w:rsidRPr="00630A55" w:rsidRDefault="00552737" w:rsidP="0090538F">
      <w:pPr>
        <w:tabs>
          <w:tab w:val="left" w:pos="1276"/>
        </w:tabs>
      </w:pPr>
      <w:r w:rsidRPr="00630A55">
        <w:t>2.2.</w:t>
      </w:r>
      <w:r w:rsidR="0090538F" w:rsidRPr="00630A55">
        <w:tab/>
      </w:r>
      <w:r w:rsidRPr="00630A55">
        <w:t>Персональн</w:t>
      </w:r>
      <w:r w:rsidR="00042564" w:rsidRPr="00630A55">
        <w:t xml:space="preserve">ые данные </w:t>
      </w:r>
      <w:r w:rsidRPr="00630A55">
        <w:t>пользовател</w:t>
      </w:r>
      <w:r w:rsidR="00042564" w:rsidRPr="00630A55">
        <w:t>ей</w:t>
      </w:r>
      <w:r w:rsidRPr="00630A55">
        <w:t xml:space="preserve"> обрабатыва</w:t>
      </w:r>
      <w:r w:rsidR="00042564" w:rsidRPr="00630A55">
        <w:t>ю</w:t>
      </w:r>
      <w:r w:rsidRPr="00630A55">
        <w:t>тся в следующих целях:</w:t>
      </w:r>
    </w:p>
    <w:p w14:paraId="65598B55" w14:textId="77777777" w:rsidR="00552737" w:rsidRPr="00630A55" w:rsidRDefault="00042564" w:rsidP="0090538F">
      <w:pPr>
        <w:tabs>
          <w:tab w:val="left" w:pos="1134"/>
          <w:tab w:val="left" w:pos="1276"/>
        </w:tabs>
      </w:pPr>
      <w:r w:rsidRPr="00630A55">
        <w:t>–</w:t>
      </w:r>
      <w:r w:rsidRPr="00630A55">
        <w:tab/>
      </w:r>
      <w:r w:rsidR="00552737" w:rsidRPr="00630A55">
        <w:t>идентификации пользователя</w:t>
      </w:r>
      <w:r w:rsidRPr="00630A55">
        <w:t xml:space="preserve"> на</w:t>
      </w:r>
      <w:r w:rsidR="00552737" w:rsidRPr="00630A55">
        <w:t xml:space="preserve"> Сервисе для сбора необходимой статистической информации и предоставления ему соответствующих сервисов и услуг;</w:t>
      </w:r>
    </w:p>
    <w:p w14:paraId="37431D23" w14:textId="77777777" w:rsidR="00552737" w:rsidRPr="00630A55" w:rsidRDefault="00042564" w:rsidP="0090538F">
      <w:pPr>
        <w:tabs>
          <w:tab w:val="left" w:pos="1134"/>
          <w:tab w:val="left" w:pos="1276"/>
        </w:tabs>
      </w:pPr>
      <w:r w:rsidRPr="00630A55">
        <w:t>–</w:t>
      </w:r>
      <w:r w:rsidRPr="00630A55">
        <w:tab/>
      </w:r>
      <w:r w:rsidR="00552737" w:rsidRPr="00630A55">
        <w:t>предоставления пользователю доступа к персонализированным ресурсам Сервиса;</w:t>
      </w:r>
    </w:p>
    <w:p w14:paraId="24C198B7" w14:textId="77777777" w:rsidR="00552737" w:rsidRPr="00630A55" w:rsidRDefault="00042564" w:rsidP="0090538F">
      <w:pPr>
        <w:tabs>
          <w:tab w:val="left" w:pos="1134"/>
          <w:tab w:val="left" w:pos="1276"/>
        </w:tabs>
      </w:pPr>
      <w:r w:rsidRPr="00630A55">
        <w:t>–</w:t>
      </w:r>
      <w:r w:rsidRPr="00630A55">
        <w:tab/>
      </w:r>
      <w:r w:rsidR="00552737" w:rsidRPr="00630A55">
        <w:t>установления с пользователем обратной связи, включая направление уведомлений, запросов, касающихся использования Сервиса, оказания услуг, обработку запросов и заявок от пользователя;</w:t>
      </w:r>
    </w:p>
    <w:p w14:paraId="320C6585" w14:textId="77777777" w:rsidR="00552737" w:rsidRPr="00630A55" w:rsidRDefault="00042564" w:rsidP="0090538F">
      <w:pPr>
        <w:tabs>
          <w:tab w:val="left" w:pos="1134"/>
          <w:tab w:val="left" w:pos="1276"/>
        </w:tabs>
      </w:pPr>
      <w:r w:rsidRPr="00630A55">
        <w:t>–</w:t>
      </w:r>
      <w:r w:rsidRPr="00630A55">
        <w:tab/>
      </w:r>
      <w:r w:rsidR="00552737" w:rsidRPr="00630A55">
        <w:t>определения места нахождения пользователя для обеспечения безопасности, предотвращения мошенничества;</w:t>
      </w:r>
    </w:p>
    <w:p w14:paraId="209F6C45" w14:textId="77777777" w:rsidR="00552737" w:rsidRPr="00630A55" w:rsidRDefault="00042564" w:rsidP="0090538F">
      <w:pPr>
        <w:tabs>
          <w:tab w:val="left" w:pos="1134"/>
          <w:tab w:val="left" w:pos="1276"/>
        </w:tabs>
      </w:pPr>
      <w:r w:rsidRPr="00630A55">
        <w:t>–</w:t>
      </w:r>
      <w:r w:rsidRPr="00630A55">
        <w:tab/>
      </w:r>
      <w:r w:rsidR="00552737" w:rsidRPr="00630A55">
        <w:t>подтверждения достоверности и полноты ПДн, предоставленных Пользователем;</w:t>
      </w:r>
    </w:p>
    <w:p w14:paraId="1F095B73" w14:textId="77777777" w:rsidR="00552737" w:rsidRPr="00630A55" w:rsidRDefault="00042564" w:rsidP="0090538F">
      <w:pPr>
        <w:tabs>
          <w:tab w:val="left" w:pos="1134"/>
          <w:tab w:val="left" w:pos="1276"/>
        </w:tabs>
      </w:pPr>
      <w:r w:rsidRPr="00630A55">
        <w:t>–</w:t>
      </w:r>
      <w:r w:rsidRPr="00630A55">
        <w:tab/>
      </w:r>
      <w:r w:rsidR="00552737" w:rsidRPr="00630A55">
        <w:t>создания учетной записи пользователя для доступа к закрытым услугам Сервиса, если пользователь дал согласие на создание учетной записи;</w:t>
      </w:r>
    </w:p>
    <w:p w14:paraId="45061016" w14:textId="77777777" w:rsidR="00552737" w:rsidRPr="00630A55" w:rsidRDefault="00042564" w:rsidP="0090538F">
      <w:pPr>
        <w:tabs>
          <w:tab w:val="left" w:pos="1134"/>
          <w:tab w:val="left" w:pos="1276"/>
        </w:tabs>
      </w:pPr>
      <w:r w:rsidRPr="00630A55">
        <w:t>–</w:t>
      </w:r>
      <w:r w:rsidRPr="00630A55">
        <w:tab/>
      </w:r>
      <w:r w:rsidR="00552737" w:rsidRPr="00630A55">
        <w:t>предоставления пользователю клиентской и технической поддержки при возникновении проблем, связанных с использованием Сервиса.</w:t>
      </w:r>
    </w:p>
    <w:p w14:paraId="14A3F682" w14:textId="77777777" w:rsidR="00042564" w:rsidRPr="00630A55" w:rsidRDefault="00042564" w:rsidP="00630A55">
      <w:pPr>
        <w:tabs>
          <w:tab w:val="left" w:pos="1276"/>
        </w:tabs>
      </w:pPr>
      <w:r w:rsidRPr="00630A55">
        <w:t>–</w:t>
      </w:r>
      <w:r w:rsidRPr="00630A55">
        <w:tab/>
        <w:t>участие в опросах по поводу качества услуг, оказываемых пользователю Оператором, формирование Оператором отчетности о результатах деятельности по оказанию услуг;</w:t>
      </w:r>
    </w:p>
    <w:p w14:paraId="71349CE2" w14:textId="77777777" w:rsidR="00042564" w:rsidRPr="00630A55" w:rsidRDefault="00042564" w:rsidP="00630A55">
      <w:pPr>
        <w:tabs>
          <w:tab w:val="left" w:pos="1276"/>
        </w:tabs>
      </w:pPr>
      <w:r w:rsidRPr="00630A55">
        <w:t>–</w:t>
      </w:r>
      <w:r w:rsidRPr="00630A55">
        <w:tab/>
        <w:t>ведение истории активности пользователя;</w:t>
      </w:r>
    </w:p>
    <w:p w14:paraId="0A738B22" w14:textId="77777777" w:rsidR="00552737" w:rsidRPr="00630A55" w:rsidRDefault="00042564" w:rsidP="00630A55">
      <w:pPr>
        <w:tabs>
          <w:tab w:val="left" w:pos="1276"/>
        </w:tabs>
      </w:pPr>
      <w:r w:rsidRPr="00630A55">
        <w:t>–</w:t>
      </w:r>
      <w:r w:rsidRPr="00630A55">
        <w:tab/>
        <w:t>проведения статистических и иных исследований, на основе обезличенных данных пользователей.</w:t>
      </w:r>
    </w:p>
    <w:p w14:paraId="0DAD42BD" w14:textId="77777777" w:rsidR="00042564" w:rsidRPr="00630A55" w:rsidRDefault="00042564" w:rsidP="0090538F">
      <w:pPr>
        <w:tabs>
          <w:tab w:val="left" w:pos="1134"/>
          <w:tab w:val="left" w:pos="1276"/>
        </w:tabs>
      </w:pPr>
    </w:p>
    <w:p w14:paraId="4AE606A8" w14:textId="77777777" w:rsidR="00552737" w:rsidRPr="00630A55" w:rsidRDefault="00552737" w:rsidP="0090538F">
      <w:pPr>
        <w:tabs>
          <w:tab w:val="left" w:pos="1276"/>
        </w:tabs>
        <w:ind w:firstLine="0"/>
        <w:rPr>
          <w:b/>
        </w:rPr>
      </w:pPr>
      <w:r w:rsidRPr="00630A55">
        <w:rPr>
          <w:b/>
        </w:rPr>
        <w:t>3. Условия</w:t>
      </w:r>
      <w:r w:rsidR="00042564" w:rsidRPr="00630A55">
        <w:rPr>
          <w:b/>
        </w:rPr>
        <w:t xml:space="preserve"> </w:t>
      </w:r>
      <w:r w:rsidRPr="00630A55">
        <w:rPr>
          <w:b/>
        </w:rPr>
        <w:t xml:space="preserve">обработки </w:t>
      </w:r>
      <w:r w:rsidR="0090538F" w:rsidRPr="00630A55">
        <w:rPr>
          <w:b/>
        </w:rPr>
        <w:t>ПДн</w:t>
      </w:r>
      <w:r w:rsidRPr="00630A55">
        <w:rPr>
          <w:b/>
        </w:rPr>
        <w:t xml:space="preserve"> пользовател</w:t>
      </w:r>
      <w:r w:rsidR="0090538F" w:rsidRPr="00630A55">
        <w:rPr>
          <w:b/>
        </w:rPr>
        <w:t>я</w:t>
      </w:r>
      <w:r w:rsidRPr="00630A55">
        <w:rPr>
          <w:b/>
        </w:rPr>
        <w:t xml:space="preserve"> и ее передачи третьим лицам</w:t>
      </w:r>
    </w:p>
    <w:p w14:paraId="759A2522" w14:textId="77777777" w:rsidR="00552737" w:rsidRPr="00630A55" w:rsidRDefault="00552737" w:rsidP="0090538F">
      <w:pPr>
        <w:tabs>
          <w:tab w:val="left" w:pos="1276"/>
        </w:tabs>
      </w:pPr>
    </w:p>
    <w:p w14:paraId="0195B4A9" w14:textId="77777777" w:rsidR="00D74984" w:rsidRPr="00630A55" w:rsidRDefault="00552737" w:rsidP="00D74984">
      <w:pPr>
        <w:tabs>
          <w:tab w:val="left" w:pos="1276"/>
        </w:tabs>
      </w:pPr>
      <w:r w:rsidRPr="00630A55">
        <w:t>3.1.</w:t>
      </w:r>
      <w:r w:rsidR="0090538F" w:rsidRPr="00630A55">
        <w:tab/>
      </w:r>
      <w:r w:rsidRPr="00630A55">
        <w:t xml:space="preserve">В отношении персональной информации пользователя сохраняется ее конфиденциальность, кроме случаев добровольного предоставления пользователем информации о себе для общего доступа неограниченному кругу лиц. При использовании отдельных сервисов пользователь соглашается с тем, что </w:t>
      </w:r>
      <w:r w:rsidR="00D74984" w:rsidRPr="00630A55">
        <w:t xml:space="preserve">следующая </w:t>
      </w:r>
      <w:r w:rsidRPr="00630A55">
        <w:t>и</w:t>
      </w:r>
      <w:r w:rsidR="00D74984" w:rsidRPr="00630A55">
        <w:t>нформация:</w:t>
      </w:r>
    </w:p>
    <w:p w14:paraId="6CB34E9B" w14:textId="6A05F505" w:rsidR="00D74984" w:rsidRPr="00630A55" w:rsidRDefault="00552737" w:rsidP="00D74984">
      <w:pPr>
        <w:tabs>
          <w:tab w:val="left" w:pos="1276"/>
        </w:tabs>
      </w:pPr>
      <w:r w:rsidRPr="00630A55">
        <w:t xml:space="preserve"> </w:t>
      </w:r>
      <w:r w:rsidR="00D74984" w:rsidRPr="00630A55">
        <w:t>* Фамилия, имя, отчество;</w:t>
      </w:r>
    </w:p>
    <w:p w14:paraId="4D0E95F8" w14:textId="77777777" w:rsidR="00D74984" w:rsidRPr="00630A55" w:rsidRDefault="00D74984" w:rsidP="00D74984">
      <w:pPr>
        <w:tabs>
          <w:tab w:val="left" w:pos="1276"/>
        </w:tabs>
      </w:pPr>
      <w:r w:rsidRPr="00630A55">
        <w:lastRenderedPageBreak/>
        <w:t>* Должность/отношение к организации;</w:t>
      </w:r>
    </w:p>
    <w:p w14:paraId="358F7BD8" w14:textId="2E0FE5E0" w:rsidR="00552737" w:rsidRPr="00630A55" w:rsidRDefault="00552737" w:rsidP="0090538F">
      <w:pPr>
        <w:tabs>
          <w:tab w:val="left" w:pos="1276"/>
        </w:tabs>
      </w:pPr>
      <w:r w:rsidRPr="00630A55">
        <w:t>становится общедоступной.</w:t>
      </w:r>
    </w:p>
    <w:p w14:paraId="5C8ED5EC" w14:textId="77777777" w:rsidR="00552737" w:rsidRPr="00630A55" w:rsidRDefault="00552737" w:rsidP="0090538F">
      <w:pPr>
        <w:tabs>
          <w:tab w:val="left" w:pos="1276"/>
        </w:tabs>
      </w:pPr>
    </w:p>
    <w:p w14:paraId="6EB1B15F" w14:textId="77777777" w:rsidR="008B12EC" w:rsidRPr="00630A55" w:rsidRDefault="00552737" w:rsidP="00630A55">
      <w:pPr>
        <w:tabs>
          <w:tab w:val="left" w:pos="1276"/>
        </w:tabs>
      </w:pPr>
      <w:r w:rsidRPr="00630A55">
        <w:t>3.2.</w:t>
      </w:r>
      <w:r w:rsidR="0090538F" w:rsidRPr="00630A55">
        <w:tab/>
      </w:r>
      <w:r w:rsidRPr="00630A55">
        <w:t xml:space="preserve">Сервис </w:t>
      </w:r>
      <w:r w:rsidR="008B12EC" w:rsidRPr="00630A55">
        <w:t xml:space="preserve">(Оператор) </w:t>
      </w:r>
      <w:r w:rsidRPr="00630A55">
        <w:t>вправе передать ПДн пользователя третьим лицам</w:t>
      </w:r>
      <w:r w:rsidR="008B12EC" w:rsidRPr="00630A55">
        <w:t>:</w:t>
      </w:r>
    </w:p>
    <w:p w14:paraId="31EE8645" w14:textId="77777777" w:rsidR="008B12EC" w:rsidRPr="00630A55" w:rsidRDefault="008B12EC" w:rsidP="00630A55">
      <w:pPr>
        <w:tabs>
          <w:tab w:val="left" w:pos="1276"/>
        </w:tabs>
      </w:pPr>
      <w:r w:rsidRPr="00630A55">
        <w:t>–</w:t>
      </w:r>
      <w:r w:rsidRPr="00630A55">
        <w:tab/>
        <w:t>органам государственной власти</w:t>
      </w:r>
    </w:p>
    <w:p w14:paraId="26A1C92E" w14:textId="77777777" w:rsidR="008B12EC" w:rsidRPr="00630A55" w:rsidRDefault="008B12EC" w:rsidP="00630A55">
      <w:pPr>
        <w:tabs>
          <w:tab w:val="left" w:pos="1276"/>
        </w:tabs>
      </w:pPr>
      <w:r w:rsidRPr="00630A55">
        <w:t>–</w:t>
      </w:r>
      <w:r w:rsidRPr="00630A55">
        <w:tab/>
        <w:t>органам местного самоуправления муниципальных образований, расположенных на территории Свердловской области;</w:t>
      </w:r>
    </w:p>
    <w:p w14:paraId="27AFA176" w14:textId="77777777" w:rsidR="008B12EC" w:rsidRPr="00630A55" w:rsidRDefault="008B12EC" w:rsidP="00630A55">
      <w:pPr>
        <w:tabs>
          <w:tab w:val="left" w:pos="1276"/>
        </w:tabs>
      </w:pPr>
      <w:r w:rsidRPr="00630A55">
        <w:t>–</w:t>
      </w:r>
      <w:r w:rsidRPr="00630A55">
        <w:tab/>
        <w:t>автономной некоммерческой организации «Агентство по привлечению инвестиций Свердловской области»;</w:t>
      </w:r>
    </w:p>
    <w:p w14:paraId="17D1E4BE" w14:textId="77777777" w:rsidR="008B12EC" w:rsidRPr="00630A55" w:rsidRDefault="008B12EC" w:rsidP="00630A55">
      <w:pPr>
        <w:tabs>
          <w:tab w:val="left" w:pos="1276"/>
        </w:tabs>
      </w:pPr>
      <w:r w:rsidRPr="00630A55">
        <w:t>–</w:t>
      </w:r>
      <w:r w:rsidRPr="00630A55">
        <w:tab/>
        <w:t>фонду «Свердловский областной фонд поддержки предпринимательства (микрокредитная компания)»;</w:t>
      </w:r>
    </w:p>
    <w:p w14:paraId="6A40FB54" w14:textId="77777777" w:rsidR="008B12EC" w:rsidRPr="00630A55" w:rsidRDefault="008B12EC" w:rsidP="00630A55">
      <w:pPr>
        <w:tabs>
          <w:tab w:val="left" w:pos="1276"/>
        </w:tabs>
      </w:pPr>
      <w:r w:rsidRPr="00630A55">
        <w:t>–</w:t>
      </w:r>
      <w:r w:rsidRPr="00630A55">
        <w:tab/>
        <w:t>акционерному обществу «Российский экспортный центр».</w:t>
      </w:r>
    </w:p>
    <w:p w14:paraId="59F6A918" w14:textId="77777777" w:rsidR="008B12EC" w:rsidRPr="00630A55" w:rsidRDefault="008B12EC" w:rsidP="0090538F">
      <w:pPr>
        <w:tabs>
          <w:tab w:val="left" w:pos="1276"/>
        </w:tabs>
      </w:pPr>
    </w:p>
    <w:p w14:paraId="66C1E6EB" w14:textId="77777777" w:rsidR="00552737" w:rsidRPr="00630A55" w:rsidRDefault="008B12EC" w:rsidP="0090538F">
      <w:pPr>
        <w:tabs>
          <w:tab w:val="left" w:pos="1276"/>
        </w:tabs>
      </w:pPr>
      <w:r w:rsidRPr="00630A55">
        <w:t>3.3.</w:t>
      </w:r>
      <w:r w:rsidR="0090538F" w:rsidRPr="00630A55">
        <w:tab/>
      </w:r>
      <w:r w:rsidRPr="00630A55">
        <w:t xml:space="preserve">Сервис (Оператор) вправе передать ПДн пользователя третьим лицам </w:t>
      </w:r>
      <w:r w:rsidR="00552737" w:rsidRPr="00630A55">
        <w:t>в случаях</w:t>
      </w:r>
      <w:r w:rsidRPr="00630A55">
        <w:t>, если</w:t>
      </w:r>
      <w:r w:rsidR="00552737" w:rsidRPr="00630A55">
        <w:t>:</w:t>
      </w:r>
    </w:p>
    <w:p w14:paraId="37C4A01C" w14:textId="77777777" w:rsidR="00552737" w:rsidRPr="00630A55" w:rsidRDefault="00196FEB" w:rsidP="0090538F">
      <w:pPr>
        <w:tabs>
          <w:tab w:val="left" w:pos="1276"/>
        </w:tabs>
      </w:pPr>
      <w:r w:rsidRPr="00630A55">
        <w:t>–</w:t>
      </w:r>
      <w:r w:rsidRPr="00630A55">
        <w:tab/>
      </w:r>
      <w:r w:rsidR="00552737" w:rsidRPr="00630A55">
        <w:t xml:space="preserve">передача необходима для использования пользователем определенного </w:t>
      </w:r>
      <w:r w:rsidRPr="00630A55">
        <w:t>Сервиса</w:t>
      </w:r>
      <w:r w:rsidR="00552737" w:rsidRPr="00630A55">
        <w:t>;</w:t>
      </w:r>
    </w:p>
    <w:p w14:paraId="0D3F2ABE" w14:textId="77777777" w:rsidR="00552737" w:rsidRPr="00630A55" w:rsidRDefault="00196FEB" w:rsidP="0090538F">
      <w:pPr>
        <w:tabs>
          <w:tab w:val="left" w:pos="1276"/>
        </w:tabs>
      </w:pPr>
      <w:r w:rsidRPr="00630A55">
        <w:t>–</w:t>
      </w:r>
      <w:r w:rsidRPr="00630A55">
        <w:tab/>
      </w:r>
      <w:r w:rsidR="00552737" w:rsidRPr="00630A55">
        <w:t>передача ПДн предусмотрена законодательством Российской Федерации в рамках установленной процедуры.</w:t>
      </w:r>
    </w:p>
    <w:p w14:paraId="4B5762F6" w14:textId="77777777" w:rsidR="00196FEB" w:rsidRPr="00630A55" w:rsidRDefault="00196FEB" w:rsidP="0090538F">
      <w:pPr>
        <w:tabs>
          <w:tab w:val="left" w:pos="1276"/>
        </w:tabs>
      </w:pPr>
      <w:r w:rsidRPr="00630A55">
        <w:t>Оператор имеет право на передачу моих персональных данных с использованием машинных носителей информации, по каналам связи и (или) в виде бумажных документов с соблюдением мер, обеспечивающих их защиту от несанкционированного доступа.</w:t>
      </w:r>
    </w:p>
    <w:p w14:paraId="727C4A16" w14:textId="77777777" w:rsidR="00552737" w:rsidRPr="00630A55" w:rsidRDefault="00552737" w:rsidP="0090538F">
      <w:pPr>
        <w:tabs>
          <w:tab w:val="left" w:pos="1276"/>
        </w:tabs>
      </w:pPr>
    </w:p>
    <w:p w14:paraId="25331C37" w14:textId="77777777" w:rsidR="00552737" w:rsidRPr="00630A55" w:rsidRDefault="00552737" w:rsidP="0090538F">
      <w:pPr>
        <w:tabs>
          <w:tab w:val="left" w:pos="1276"/>
        </w:tabs>
      </w:pPr>
      <w:r w:rsidRPr="00630A55">
        <w:t>3.4.</w:t>
      </w:r>
      <w:r w:rsidR="0090538F" w:rsidRPr="00630A55">
        <w:tab/>
      </w:r>
      <w:r w:rsidR="00196FEB" w:rsidRPr="00630A55">
        <w:t>Оператор</w:t>
      </w:r>
      <w:r w:rsidRPr="00630A55">
        <w:t xml:space="preserve">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34CE24F3" w14:textId="77777777" w:rsidR="00552737" w:rsidRPr="00630A55" w:rsidRDefault="00552737" w:rsidP="0090538F">
      <w:pPr>
        <w:tabs>
          <w:tab w:val="left" w:pos="1276"/>
        </w:tabs>
      </w:pPr>
    </w:p>
    <w:p w14:paraId="636C563E" w14:textId="77777777" w:rsidR="00552737" w:rsidRPr="00630A55" w:rsidRDefault="00552737" w:rsidP="0090538F">
      <w:pPr>
        <w:tabs>
          <w:tab w:val="left" w:pos="1276"/>
        </w:tabs>
      </w:pPr>
      <w:r w:rsidRPr="00630A55">
        <w:t xml:space="preserve">3.5. </w:t>
      </w:r>
      <w:r w:rsidR="00196FEB" w:rsidRPr="00630A55">
        <w:t xml:space="preserve">Оператор </w:t>
      </w:r>
      <w:r w:rsidRPr="00630A55">
        <w:t>совместно с пользователем принимает все необходимые меры по предотвращению убытков или иных отрицательных последствий, вызванных утратой или разглашением персональных данных пользователя.</w:t>
      </w:r>
    </w:p>
    <w:p w14:paraId="4E356BCE" w14:textId="77777777" w:rsidR="00552737" w:rsidRPr="00630A55" w:rsidRDefault="00552737" w:rsidP="0090538F">
      <w:pPr>
        <w:tabs>
          <w:tab w:val="left" w:pos="1276"/>
        </w:tabs>
      </w:pPr>
    </w:p>
    <w:p w14:paraId="72758B29" w14:textId="77777777" w:rsidR="00552737" w:rsidRPr="00630A55" w:rsidRDefault="00552737" w:rsidP="0090538F">
      <w:pPr>
        <w:tabs>
          <w:tab w:val="left" w:pos="1276"/>
        </w:tabs>
        <w:ind w:firstLine="0"/>
        <w:rPr>
          <w:b/>
        </w:rPr>
      </w:pPr>
      <w:r w:rsidRPr="00630A55">
        <w:rPr>
          <w:b/>
        </w:rPr>
        <w:t>4.</w:t>
      </w:r>
      <w:r w:rsidR="0090538F" w:rsidRPr="00630A55">
        <w:rPr>
          <w:b/>
        </w:rPr>
        <w:t> </w:t>
      </w:r>
      <w:r w:rsidRPr="00630A55">
        <w:rPr>
          <w:b/>
        </w:rPr>
        <w:t>Обязательства сторон</w:t>
      </w:r>
    </w:p>
    <w:p w14:paraId="22688F1E" w14:textId="77777777" w:rsidR="00552737" w:rsidRPr="00630A55" w:rsidRDefault="00552737" w:rsidP="0090538F">
      <w:pPr>
        <w:tabs>
          <w:tab w:val="left" w:pos="1276"/>
        </w:tabs>
      </w:pPr>
    </w:p>
    <w:p w14:paraId="2047490B" w14:textId="77777777" w:rsidR="00552737" w:rsidRPr="00630A55" w:rsidRDefault="00552737" w:rsidP="0090538F">
      <w:pPr>
        <w:tabs>
          <w:tab w:val="left" w:pos="1276"/>
        </w:tabs>
      </w:pPr>
      <w:r w:rsidRPr="00630A55">
        <w:t>4.1.</w:t>
      </w:r>
      <w:r w:rsidR="0090538F" w:rsidRPr="00630A55">
        <w:tab/>
      </w:r>
      <w:r w:rsidRPr="00630A55">
        <w:t>Пользователь обязан:</w:t>
      </w:r>
    </w:p>
    <w:p w14:paraId="69C9E7FC" w14:textId="77777777" w:rsidR="00552737" w:rsidRPr="00630A55" w:rsidRDefault="00196FEB" w:rsidP="0090538F">
      <w:pPr>
        <w:tabs>
          <w:tab w:val="left" w:pos="1276"/>
        </w:tabs>
      </w:pPr>
      <w:r w:rsidRPr="00630A55">
        <w:t>–</w:t>
      </w:r>
      <w:r w:rsidRPr="00630A55">
        <w:tab/>
      </w:r>
      <w:r w:rsidR="00552737" w:rsidRPr="00630A55">
        <w:t>предоставить информацию о персональных данных, необходимую для пользования Сервисом;</w:t>
      </w:r>
    </w:p>
    <w:p w14:paraId="01D5A935" w14:textId="77777777" w:rsidR="00552737" w:rsidRPr="00630A55" w:rsidRDefault="00196FEB" w:rsidP="0090538F">
      <w:pPr>
        <w:tabs>
          <w:tab w:val="left" w:pos="1276"/>
        </w:tabs>
      </w:pPr>
      <w:r w:rsidRPr="00630A55">
        <w:t>–</w:t>
      </w:r>
      <w:r w:rsidRPr="00630A55">
        <w:tab/>
      </w:r>
      <w:r w:rsidR="00552737" w:rsidRPr="00630A55">
        <w:t>обновлять, дополнять предоставленную информацию о персональных данных в случае изменения данной информации.</w:t>
      </w:r>
    </w:p>
    <w:p w14:paraId="7CC916FD" w14:textId="77777777" w:rsidR="00552737" w:rsidRPr="00630A55" w:rsidRDefault="00552737" w:rsidP="0090538F">
      <w:pPr>
        <w:tabs>
          <w:tab w:val="left" w:pos="1276"/>
        </w:tabs>
      </w:pPr>
    </w:p>
    <w:p w14:paraId="4983E5B8" w14:textId="77777777" w:rsidR="00552737" w:rsidRPr="00630A55" w:rsidRDefault="00552737" w:rsidP="0090538F">
      <w:pPr>
        <w:tabs>
          <w:tab w:val="left" w:pos="1276"/>
        </w:tabs>
      </w:pPr>
      <w:r w:rsidRPr="00630A55">
        <w:t>4.2.</w:t>
      </w:r>
      <w:r w:rsidR="0090538F" w:rsidRPr="00630A55">
        <w:tab/>
      </w:r>
      <w:r w:rsidR="00196FEB" w:rsidRPr="00630A55">
        <w:t>Оператор</w:t>
      </w:r>
      <w:r w:rsidRPr="00630A55">
        <w:t xml:space="preserve"> обязан:</w:t>
      </w:r>
    </w:p>
    <w:p w14:paraId="64108D59" w14:textId="77777777" w:rsidR="00552737" w:rsidRPr="00630A55" w:rsidRDefault="00196FEB" w:rsidP="0090538F">
      <w:pPr>
        <w:tabs>
          <w:tab w:val="left" w:pos="1276"/>
        </w:tabs>
      </w:pPr>
      <w:r w:rsidRPr="00630A55">
        <w:t>–</w:t>
      </w:r>
      <w:r w:rsidRPr="00630A55">
        <w:tab/>
      </w:r>
      <w:r w:rsidR="00552737" w:rsidRPr="00630A55">
        <w:t>использовать полученную информацию исключительно для целей, указанных в настоящем Пользовательском соглашении;</w:t>
      </w:r>
    </w:p>
    <w:p w14:paraId="6A0B7070" w14:textId="77777777" w:rsidR="00552737" w:rsidRPr="00630A55" w:rsidRDefault="00196FEB" w:rsidP="0090538F">
      <w:pPr>
        <w:tabs>
          <w:tab w:val="left" w:pos="1276"/>
        </w:tabs>
      </w:pPr>
      <w:r w:rsidRPr="00630A55">
        <w:lastRenderedPageBreak/>
        <w:t>–</w:t>
      </w:r>
      <w:r w:rsidRPr="00630A55">
        <w:tab/>
      </w:r>
      <w:r w:rsidR="00552737" w:rsidRPr="00630A55">
        <w:t>обеспечить хранение ПДн в тайне, не разглашать без предварительного письменного разрешения пользователя, а также не осуществлять продажу, обмен, опубликование либо разглашение иными возможными способами переданных персональных данных пользователя, за исключением случаев, предусмотренных настоящим Пользовательским соглашением</w:t>
      </w:r>
      <w:r w:rsidRPr="00630A55">
        <w:t xml:space="preserve"> (согласием)</w:t>
      </w:r>
      <w:r w:rsidR="00552737" w:rsidRPr="00630A55">
        <w:t>;</w:t>
      </w:r>
    </w:p>
    <w:p w14:paraId="53E5621C" w14:textId="77777777" w:rsidR="00552737" w:rsidRPr="00630A55" w:rsidRDefault="00196FEB" w:rsidP="0090538F">
      <w:pPr>
        <w:tabs>
          <w:tab w:val="left" w:pos="1276"/>
        </w:tabs>
      </w:pPr>
      <w:r w:rsidRPr="00630A55">
        <w:t>–</w:t>
      </w:r>
      <w:r w:rsidRPr="00630A55">
        <w:tab/>
      </w:r>
      <w:r w:rsidR="00552737" w:rsidRPr="00630A55">
        <w:t>принимать меры предосторожности для защиты конфиденциальности персональных данных пользователя согласно порядку, обычно используемому для защиты такого рода информации в существующем деловом обороте;</w:t>
      </w:r>
    </w:p>
    <w:p w14:paraId="21F1BBD1" w14:textId="77777777" w:rsidR="00552737" w:rsidRPr="00630A55" w:rsidRDefault="00196FEB" w:rsidP="0090538F">
      <w:pPr>
        <w:tabs>
          <w:tab w:val="left" w:pos="1276"/>
        </w:tabs>
      </w:pPr>
      <w:r w:rsidRPr="00630A55">
        <w:t>–</w:t>
      </w:r>
      <w:r w:rsidRPr="00630A55">
        <w:tab/>
      </w:r>
      <w:r w:rsidR="00552737" w:rsidRPr="00630A55">
        <w:t>осуществить блокирование ПДн,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действий.</w:t>
      </w:r>
    </w:p>
    <w:p w14:paraId="51BF0D21" w14:textId="77777777" w:rsidR="00552737" w:rsidRPr="00630A55" w:rsidRDefault="00552737" w:rsidP="0090538F">
      <w:pPr>
        <w:tabs>
          <w:tab w:val="left" w:pos="1276"/>
        </w:tabs>
      </w:pPr>
    </w:p>
    <w:p w14:paraId="29677A6A" w14:textId="77777777" w:rsidR="00552737" w:rsidRPr="00630A55" w:rsidRDefault="00552737" w:rsidP="0090538F">
      <w:pPr>
        <w:tabs>
          <w:tab w:val="left" w:pos="1276"/>
        </w:tabs>
        <w:ind w:firstLine="0"/>
        <w:rPr>
          <w:b/>
        </w:rPr>
      </w:pPr>
      <w:r w:rsidRPr="00630A55">
        <w:rPr>
          <w:b/>
        </w:rPr>
        <w:t xml:space="preserve">5. </w:t>
      </w:r>
      <w:r w:rsidR="00196FEB" w:rsidRPr="00630A55">
        <w:rPr>
          <w:b/>
        </w:rPr>
        <w:t>Заключительные положения</w:t>
      </w:r>
    </w:p>
    <w:p w14:paraId="01CFFCAB" w14:textId="77777777" w:rsidR="00552737" w:rsidRPr="00630A55" w:rsidRDefault="00552737" w:rsidP="0090538F">
      <w:pPr>
        <w:tabs>
          <w:tab w:val="left" w:pos="1276"/>
        </w:tabs>
      </w:pPr>
    </w:p>
    <w:p w14:paraId="231CDC87" w14:textId="77777777" w:rsidR="00552737" w:rsidRPr="00630A55" w:rsidRDefault="00552737" w:rsidP="0090538F">
      <w:pPr>
        <w:tabs>
          <w:tab w:val="left" w:pos="1276"/>
        </w:tabs>
      </w:pPr>
      <w:r w:rsidRPr="00630A55">
        <w:t>5.</w:t>
      </w:r>
      <w:r w:rsidR="00196FEB" w:rsidRPr="00630A55">
        <w:t>1</w:t>
      </w:r>
      <w:r w:rsidRPr="00630A55">
        <w:t>.</w:t>
      </w:r>
      <w:r w:rsidR="0090538F" w:rsidRPr="00630A55">
        <w:tab/>
      </w:r>
      <w:r w:rsidRPr="00630A55">
        <w:t xml:space="preserve">В случае утраты или разглашения ПДн </w:t>
      </w:r>
      <w:r w:rsidR="00196FEB" w:rsidRPr="00630A55">
        <w:t>Оператор</w:t>
      </w:r>
      <w:r w:rsidRPr="00630A55">
        <w:t xml:space="preserve"> не несет ответственности, если данная конфиденциальная информация:</w:t>
      </w:r>
    </w:p>
    <w:p w14:paraId="2544E78F" w14:textId="77777777" w:rsidR="00552737" w:rsidRPr="00630A55" w:rsidRDefault="00196FEB" w:rsidP="0090538F">
      <w:pPr>
        <w:tabs>
          <w:tab w:val="left" w:pos="1276"/>
        </w:tabs>
      </w:pPr>
      <w:r w:rsidRPr="00630A55">
        <w:t>–</w:t>
      </w:r>
      <w:r w:rsidRPr="00630A55">
        <w:tab/>
      </w:r>
      <w:r w:rsidR="00552737" w:rsidRPr="00630A55">
        <w:t>стала публичным достоянием до ее утраты или разглашения;</w:t>
      </w:r>
    </w:p>
    <w:p w14:paraId="5F74327D" w14:textId="77777777" w:rsidR="00552737" w:rsidRPr="00630A55" w:rsidRDefault="00196FEB" w:rsidP="0090538F">
      <w:pPr>
        <w:tabs>
          <w:tab w:val="left" w:pos="1276"/>
        </w:tabs>
      </w:pPr>
      <w:r w:rsidRPr="00630A55">
        <w:t>–</w:t>
      </w:r>
      <w:r w:rsidRPr="00630A55">
        <w:tab/>
      </w:r>
      <w:r w:rsidR="00552737" w:rsidRPr="00630A55">
        <w:t xml:space="preserve">была получена от третьей стороны до момента ее получения </w:t>
      </w:r>
      <w:r w:rsidRPr="00630A55">
        <w:t>Оператором;</w:t>
      </w:r>
    </w:p>
    <w:p w14:paraId="07C1C193" w14:textId="77777777" w:rsidR="00DF60E4" w:rsidRPr="00630A55" w:rsidRDefault="00196FEB" w:rsidP="0090538F">
      <w:pPr>
        <w:tabs>
          <w:tab w:val="left" w:pos="1276"/>
        </w:tabs>
      </w:pPr>
      <w:r w:rsidRPr="00630A55">
        <w:t>–</w:t>
      </w:r>
      <w:r w:rsidRPr="00630A55">
        <w:tab/>
      </w:r>
      <w:r w:rsidR="00552737" w:rsidRPr="00630A55">
        <w:t>была разглашена с согласия пользователя.</w:t>
      </w:r>
    </w:p>
    <w:p w14:paraId="2F2BE7EA" w14:textId="77777777" w:rsidR="00196FEB" w:rsidRPr="00630A55" w:rsidRDefault="00196FEB" w:rsidP="00630A55">
      <w:pPr>
        <w:tabs>
          <w:tab w:val="left" w:pos="1276"/>
        </w:tabs>
      </w:pPr>
      <w:r w:rsidRPr="00630A55">
        <w:t>5.2.</w:t>
      </w:r>
      <w:r w:rsidR="0090538F" w:rsidRPr="00630A55">
        <w:tab/>
      </w:r>
      <w:r w:rsidRPr="00630A55">
        <w:t>Настоящее Пользовательское соглашение (согласие) действует до момента его отзыва путем направления Оператору соответствующего уведомления на электронный адрес r66@egov66.ru или направления по адресу 620031, Россия, Свердловская область, г. Екатеринбург, пл. Октябрьская, 1</w:t>
      </w:r>
      <w:r w:rsidR="0090538F" w:rsidRPr="00630A55">
        <w:t>.</w:t>
      </w:r>
    </w:p>
    <w:p w14:paraId="426CC8BC" w14:textId="77777777" w:rsidR="00196FEB" w:rsidRPr="009E40E9" w:rsidRDefault="00196FEB" w:rsidP="00630A55">
      <w:pPr>
        <w:tabs>
          <w:tab w:val="left" w:pos="1276"/>
        </w:tabs>
      </w:pPr>
      <w:r w:rsidRPr="00630A55">
        <w:t xml:space="preserve">В случае отзыва согласия на обработку персональных данных Оператор вправе продолжить обработку персональных данных без согласия </w:t>
      </w:r>
      <w:r w:rsidR="0090538F" w:rsidRPr="00630A55">
        <w:t xml:space="preserve">пользователя </w:t>
      </w:r>
      <w:r w:rsidRPr="00630A55">
        <w:t xml:space="preserve">при наличии оснований, предусмотренных Федеральным законом </w:t>
      </w:r>
      <w:r w:rsidR="0090538F" w:rsidRPr="00630A55">
        <w:t xml:space="preserve">от 27 июля 2006 года </w:t>
      </w:r>
      <w:r w:rsidRPr="00630A55">
        <w:t>№</w:t>
      </w:r>
      <w:r w:rsidR="0090538F" w:rsidRPr="00630A55">
        <w:t> </w:t>
      </w:r>
      <w:r w:rsidRPr="00630A55">
        <w:t>152-ФЗ «О персональных данных».</w:t>
      </w:r>
    </w:p>
    <w:p w14:paraId="625DAE22" w14:textId="77777777" w:rsidR="00196FEB" w:rsidRPr="009E40E9" w:rsidRDefault="00196FEB" w:rsidP="00552737">
      <w:bookmarkStart w:id="0" w:name="_GoBack"/>
      <w:bookmarkEnd w:id="0"/>
    </w:p>
    <w:sectPr w:rsidR="00196FEB" w:rsidRPr="009E40E9" w:rsidSect="00024F35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879F8" w14:textId="77777777" w:rsidR="00852368" w:rsidRDefault="00852368" w:rsidP="00024F35">
      <w:r>
        <w:separator/>
      </w:r>
    </w:p>
  </w:endnote>
  <w:endnote w:type="continuationSeparator" w:id="0">
    <w:p w14:paraId="59C14C8B" w14:textId="77777777" w:rsidR="00852368" w:rsidRDefault="00852368" w:rsidP="00024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BDD3D" w14:textId="77777777" w:rsidR="00852368" w:rsidRDefault="00852368" w:rsidP="00024F35">
      <w:r>
        <w:separator/>
      </w:r>
    </w:p>
  </w:footnote>
  <w:footnote w:type="continuationSeparator" w:id="0">
    <w:p w14:paraId="58A4FD31" w14:textId="77777777" w:rsidR="00852368" w:rsidRDefault="00852368" w:rsidP="00024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9012101"/>
      <w:docPartObj>
        <w:docPartGallery w:val="Page Numbers (Top of Page)"/>
        <w:docPartUnique/>
      </w:docPartObj>
    </w:sdtPr>
    <w:sdtEndPr/>
    <w:sdtContent>
      <w:p w14:paraId="487FC081" w14:textId="1EA50995" w:rsidR="00164DCB" w:rsidRPr="00024F35" w:rsidRDefault="00164DCB" w:rsidP="00024F35">
        <w:pPr>
          <w:pStyle w:val="a8"/>
        </w:pPr>
        <w:r w:rsidRPr="00024F35">
          <w:fldChar w:fldCharType="begin"/>
        </w:r>
        <w:r w:rsidRPr="00024F35">
          <w:instrText>PAGE   \* MERGEFORMAT</w:instrText>
        </w:r>
        <w:r w:rsidRPr="00024F35">
          <w:fldChar w:fldCharType="separate"/>
        </w:r>
        <w:r w:rsidR="00630A55">
          <w:rPr>
            <w:noProof/>
          </w:rPr>
          <w:t>4</w:t>
        </w:r>
        <w:r w:rsidRPr="00024F35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C7047"/>
    <w:multiLevelType w:val="hybridMultilevel"/>
    <w:tmpl w:val="F6E2D224"/>
    <w:lvl w:ilvl="0" w:tplc="0A664A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A52F6"/>
    <w:multiLevelType w:val="multilevel"/>
    <w:tmpl w:val="F17CCB2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99F1580"/>
    <w:multiLevelType w:val="hybridMultilevel"/>
    <w:tmpl w:val="207C947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5425D"/>
    <w:multiLevelType w:val="hybridMultilevel"/>
    <w:tmpl w:val="7F94B8B4"/>
    <w:lvl w:ilvl="0" w:tplc="439AF83A">
      <w:start w:val="1"/>
      <w:numFmt w:val="decimal"/>
      <w:suff w:val="nothing"/>
      <w:lvlText w:val="%1."/>
      <w:lvlJc w:val="left"/>
      <w:pPr>
        <w:ind w:left="0" w:firstLine="709"/>
      </w:pPr>
      <w:rPr>
        <w:rFonts w:ascii="Liberation Serif" w:hAnsi="Liberation Serif" w:hint="default"/>
        <w:b w:val="0"/>
        <w:i w:val="0"/>
        <w:caps/>
        <w:strike w:val="0"/>
        <w:dstrike w:val="0"/>
        <w:vanish/>
        <w:spacing w:val="0"/>
        <w:w w:val="100"/>
        <w:position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737"/>
    <w:rsid w:val="00013DA4"/>
    <w:rsid w:val="00024F35"/>
    <w:rsid w:val="00042564"/>
    <w:rsid w:val="0006203B"/>
    <w:rsid w:val="0009245A"/>
    <w:rsid w:val="00095B83"/>
    <w:rsid w:val="00095E72"/>
    <w:rsid w:val="000A61BA"/>
    <w:rsid w:val="000B2090"/>
    <w:rsid w:val="001140C4"/>
    <w:rsid w:val="001166A5"/>
    <w:rsid w:val="00164DCB"/>
    <w:rsid w:val="00177BB7"/>
    <w:rsid w:val="001840B2"/>
    <w:rsid w:val="00196B0D"/>
    <w:rsid w:val="00196FEB"/>
    <w:rsid w:val="001A59D3"/>
    <w:rsid w:val="001A5B03"/>
    <w:rsid w:val="001B654A"/>
    <w:rsid w:val="001B7C02"/>
    <w:rsid w:val="001C489B"/>
    <w:rsid w:val="001D0A3D"/>
    <w:rsid w:val="001E68E3"/>
    <w:rsid w:val="002224FB"/>
    <w:rsid w:val="002476C0"/>
    <w:rsid w:val="00275F11"/>
    <w:rsid w:val="00282AE1"/>
    <w:rsid w:val="00285E29"/>
    <w:rsid w:val="002B5465"/>
    <w:rsid w:val="002E1E90"/>
    <w:rsid w:val="002E1EAA"/>
    <w:rsid w:val="002F657D"/>
    <w:rsid w:val="003249B3"/>
    <w:rsid w:val="0039041A"/>
    <w:rsid w:val="003931C7"/>
    <w:rsid w:val="003952C7"/>
    <w:rsid w:val="003A592D"/>
    <w:rsid w:val="003C6EE5"/>
    <w:rsid w:val="003E48C7"/>
    <w:rsid w:val="00433656"/>
    <w:rsid w:val="00454FCA"/>
    <w:rsid w:val="004552D0"/>
    <w:rsid w:val="00487C60"/>
    <w:rsid w:val="004A0199"/>
    <w:rsid w:val="004B30A8"/>
    <w:rsid w:val="004E5F2B"/>
    <w:rsid w:val="005349E7"/>
    <w:rsid w:val="0054062D"/>
    <w:rsid w:val="00552737"/>
    <w:rsid w:val="00565D9D"/>
    <w:rsid w:val="00565FD0"/>
    <w:rsid w:val="00577713"/>
    <w:rsid w:val="005A40A5"/>
    <w:rsid w:val="005F7FC4"/>
    <w:rsid w:val="00620B84"/>
    <w:rsid w:val="006267D3"/>
    <w:rsid w:val="006271FF"/>
    <w:rsid w:val="00630A55"/>
    <w:rsid w:val="006C6BA4"/>
    <w:rsid w:val="0073652C"/>
    <w:rsid w:val="007624AF"/>
    <w:rsid w:val="00793DCA"/>
    <w:rsid w:val="007B4EC3"/>
    <w:rsid w:val="007E7DB0"/>
    <w:rsid w:val="007F5508"/>
    <w:rsid w:val="00806211"/>
    <w:rsid w:val="008163D0"/>
    <w:rsid w:val="00846944"/>
    <w:rsid w:val="00852368"/>
    <w:rsid w:val="00871F42"/>
    <w:rsid w:val="00880810"/>
    <w:rsid w:val="008B12EC"/>
    <w:rsid w:val="008E77DA"/>
    <w:rsid w:val="008F07F6"/>
    <w:rsid w:val="0090538F"/>
    <w:rsid w:val="009275F6"/>
    <w:rsid w:val="00982481"/>
    <w:rsid w:val="00990786"/>
    <w:rsid w:val="0099475E"/>
    <w:rsid w:val="009A089B"/>
    <w:rsid w:val="009A0CEB"/>
    <w:rsid w:val="009B3633"/>
    <w:rsid w:val="009C2AC5"/>
    <w:rsid w:val="009E40E9"/>
    <w:rsid w:val="00A04141"/>
    <w:rsid w:val="00A25581"/>
    <w:rsid w:val="00A26051"/>
    <w:rsid w:val="00A46856"/>
    <w:rsid w:val="00A90B39"/>
    <w:rsid w:val="00AA1809"/>
    <w:rsid w:val="00AA7FB5"/>
    <w:rsid w:val="00AB2023"/>
    <w:rsid w:val="00AB4ABA"/>
    <w:rsid w:val="00AB77C2"/>
    <w:rsid w:val="00AF42CF"/>
    <w:rsid w:val="00AF5FD8"/>
    <w:rsid w:val="00B60E3E"/>
    <w:rsid w:val="00B61C62"/>
    <w:rsid w:val="00B83426"/>
    <w:rsid w:val="00BA74D0"/>
    <w:rsid w:val="00BB2A39"/>
    <w:rsid w:val="00BE0D95"/>
    <w:rsid w:val="00C02B2E"/>
    <w:rsid w:val="00C45E58"/>
    <w:rsid w:val="00C832C0"/>
    <w:rsid w:val="00CD0721"/>
    <w:rsid w:val="00CD7948"/>
    <w:rsid w:val="00D012D9"/>
    <w:rsid w:val="00D120B6"/>
    <w:rsid w:val="00D17131"/>
    <w:rsid w:val="00D74984"/>
    <w:rsid w:val="00DB3FE0"/>
    <w:rsid w:val="00DC66EF"/>
    <w:rsid w:val="00DC78BC"/>
    <w:rsid w:val="00DF60E4"/>
    <w:rsid w:val="00E066CA"/>
    <w:rsid w:val="00E06ECC"/>
    <w:rsid w:val="00E141C5"/>
    <w:rsid w:val="00E43F57"/>
    <w:rsid w:val="00E46FA3"/>
    <w:rsid w:val="00E77263"/>
    <w:rsid w:val="00EB01EC"/>
    <w:rsid w:val="00EB13DA"/>
    <w:rsid w:val="00ED2EEC"/>
    <w:rsid w:val="00ED3BF2"/>
    <w:rsid w:val="00EE3C4D"/>
    <w:rsid w:val="00F70CC9"/>
    <w:rsid w:val="00F974E6"/>
    <w:rsid w:val="00FC1D40"/>
    <w:rsid w:val="00FD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EDEBD"/>
  <w15:chartTrackingRefBased/>
  <w15:docId w15:val="{4451FCBA-7A6A-4A0E-8ACB-B4AE8E79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4F35"/>
    <w:pPr>
      <w:ind w:firstLine="709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3952C7"/>
    <w:pPr>
      <w:ind w:firstLine="0"/>
      <w:jc w:val="center"/>
      <w:outlineLvl w:val="0"/>
    </w:pPr>
    <w:rPr>
      <w:b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uiPriority w:val="99"/>
    <w:unhideWhenUsed/>
    <w:rsid w:val="00487C60"/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487C60"/>
    <w:rPr>
      <w:sz w:val="20"/>
      <w:szCs w:val="20"/>
    </w:rPr>
  </w:style>
  <w:style w:type="character" w:styleId="a6">
    <w:name w:val="footnote reference"/>
    <w:basedOn w:val="a1"/>
    <w:uiPriority w:val="99"/>
    <w:semiHidden/>
    <w:unhideWhenUsed/>
    <w:rsid w:val="00487C60"/>
    <w:rPr>
      <w:vertAlign w:val="superscript"/>
    </w:rPr>
  </w:style>
  <w:style w:type="character" w:styleId="a7">
    <w:name w:val="Hyperlink"/>
    <w:basedOn w:val="a1"/>
    <w:uiPriority w:val="99"/>
    <w:unhideWhenUsed/>
    <w:rsid w:val="006C6BA4"/>
    <w:rPr>
      <w:color w:val="0563C1" w:themeColor="hyperlink"/>
      <w:u w:val="single"/>
    </w:rPr>
  </w:style>
  <w:style w:type="paragraph" w:styleId="a8">
    <w:name w:val="header"/>
    <w:basedOn w:val="a0"/>
    <w:link w:val="a9"/>
    <w:uiPriority w:val="99"/>
    <w:unhideWhenUsed/>
    <w:rsid w:val="00024F35"/>
    <w:pPr>
      <w:tabs>
        <w:tab w:val="center" w:pos="4677"/>
        <w:tab w:val="right" w:pos="9355"/>
      </w:tabs>
      <w:jc w:val="center"/>
    </w:pPr>
  </w:style>
  <w:style w:type="character" w:customStyle="1" w:styleId="a9">
    <w:name w:val="Верхний колонтитул Знак"/>
    <w:basedOn w:val="a1"/>
    <w:link w:val="a8"/>
    <w:uiPriority w:val="99"/>
    <w:rsid w:val="00024F35"/>
  </w:style>
  <w:style w:type="paragraph" w:styleId="aa">
    <w:name w:val="footer"/>
    <w:basedOn w:val="a0"/>
    <w:link w:val="ab"/>
    <w:uiPriority w:val="99"/>
    <w:unhideWhenUsed/>
    <w:rsid w:val="008F07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8F07F6"/>
  </w:style>
  <w:style w:type="paragraph" w:styleId="ac">
    <w:name w:val="Balloon Text"/>
    <w:basedOn w:val="a0"/>
    <w:link w:val="ad"/>
    <w:uiPriority w:val="99"/>
    <w:semiHidden/>
    <w:unhideWhenUsed/>
    <w:rsid w:val="000A61B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0A61BA"/>
    <w:rPr>
      <w:rFonts w:ascii="Segoe UI" w:hAnsi="Segoe UI" w:cs="Segoe UI"/>
      <w:sz w:val="18"/>
      <w:szCs w:val="18"/>
    </w:rPr>
  </w:style>
  <w:style w:type="paragraph" w:styleId="ae">
    <w:name w:val="List Paragraph"/>
    <w:basedOn w:val="a0"/>
    <w:uiPriority w:val="34"/>
    <w:qFormat/>
    <w:rsid w:val="00793DCA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3952C7"/>
    <w:rPr>
      <w:b/>
    </w:rPr>
  </w:style>
  <w:style w:type="paragraph" w:customStyle="1" w:styleId="a">
    <w:name w:val="Пункты"/>
    <w:basedOn w:val="ae"/>
    <w:link w:val="af"/>
    <w:qFormat/>
    <w:rsid w:val="00DC78BC"/>
    <w:pPr>
      <w:numPr>
        <w:numId w:val="4"/>
      </w:numPr>
      <w:ind w:left="0"/>
    </w:pPr>
    <w:rPr>
      <w:lang w:eastAsia="ru-RU"/>
    </w:rPr>
  </w:style>
  <w:style w:type="character" w:customStyle="1" w:styleId="af">
    <w:name w:val="Пункты Знак"/>
    <w:basedOn w:val="a1"/>
    <w:link w:val="a"/>
    <w:rsid w:val="00DC78BC"/>
    <w:rPr>
      <w:lang w:eastAsia="ru-RU"/>
    </w:rPr>
  </w:style>
  <w:style w:type="character" w:styleId="af0">
    <w:name w:val="annotation reference"/>
    <w:basedOn w:val="a1"/>
    <w:uiPriority w:val="99"/>
    <w:semiHidden/>
    <w:unhideWhenUsed/>
    <w:rsid w:val="008B12EC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8B12EC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8B12EC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B12E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B12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7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0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5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32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de-in-ur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kocheva\Documents\&#1053;&#1072;&#1089;&#1090;&#1088;&#1072;&#1080;&#1074;&#1072;&#1077;&#1084;&#1099;&#1077;%20&#1096;&#1072;&#1073;&#1083;&#1086;&#1085;&#1099;%20Office\&#1052;&#1086;&#1081;%20&#1076;&#1086;&#1082;&#1091;&#1084;&#1077;&#1085;&#1090;_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88B03-BC55-4227-A6DC-65E94448F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Мой документ_шаблон</Template>
  <TotalTime>4</TotalTime>
  <Pages>4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Кочева Оксана Валерьевна</dc:creator>
  <cp:keywords/>
  <dc:description/>
  <cp:lastModifiedBy>Тимофеева Юлия Николаевна</cp:lastModifiedBy>
  <cp:revision>3</cp:revision>
  <cp:lastPrinted>2021-03-25T11:25:00Z</cp:lastPrinted>
  <dcterms:created xsi:type="dcterms:W3CDTF">2026-06-01T10:58:00Z</dcterms:created>
  <dcterms:modified xsi:type="dcterms:W3CDTF">2026-06-01T11:01:00Z</dcterms:modified>
</cp:coreProperties>
</file>